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77E" w:rsidRPr="00A1477E" w:rsidRDefault="00A1477E" w:rsidP="00A1477E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A1477E">
        <w:rPr>
          <w:rFonts w:ascii="Arial" w:hAnsi="Arial" w:cs="Arial"/>
          <w:b/>
          <w:sz w:val="24"/>
          <w:szCs w:val="24"/>
        </w:rPr>
        <w:t>Materials and Manufacture Homework 1</w:t>
      </w:r>
    </w:p>
    <w:p w:rsidR="00A1477E" w:rsidRDefault="00A1477E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FD1E7F1" wp14:editId="72BBDC65">
            <wp:simplePos x="0" y="0"/>
            <wp:positionH relativeFrom="column">
              <wp:posOffset>-200025</wp:posOffset>
            </wp:positionH>
            <wp:positionV relativeFrom="paragraph">
              <wp:posOffset>-78105</wp:posOffset>
            </wp:positionV>
            <wp:extent cx="6450965" cy="7972425"/>
            <wp:effectExtent l="0" t="0" r="698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qu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7E" w:rsidRDefault="00A1477E"/>
    <w:p w:rsidR="00A1477E" w:rsidRDefault="00A1477E"/>
    <w:p w:rsidR="00194F17" w:rsidRDefault="00194F17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5A188DAF" wp14:editId="7B004B70">
            <wp:simplePos x="0" y="0"/>
            <wp:positionH relativeFrom="column">
              <wp:posOffset>-76200</wp:posOffset>
            </wp:positionH>
            <wp:positionV relativeFrom="paragraph">
              <wp:posOffset>95250</wp:posOffset>
            </wp:positionV>
            <wp:extent cx="6067425" cy="777938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qu1part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40092332" wp14:editId="39981380">
            <wp:simplePos x="0" y="0"/>
            <wp:positionH relativeFrom="column">
              <wp:posOffset>-38100</wp:posOffset>
            </wp:positionH>
            <wp:positionV relativeFrom="paragraph">
              <wp:posOffset>-118110</wp:posOffset>
            </wp:positionV>
            <wp:extent cx="6001385" cy="7505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qu1part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9307492" wp14:editId="52F5070A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6278880" cy="721995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qu1part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2537" cy="647700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qu1part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37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7E" w:rsidRDefault="00A1477E">
      <w:pPr>
        <w:rPr>
          <w:noProof/>
          <w:lang w:eastAsia="en-GB"/>
        </w:rPr>
      </w:pPr>
    </w:p>
    <w:p w:rsidR="00A1477E" w:rsidRDefault="00A1477E">
      <w:pPr>
        <w:rPr>
          <w:noProof/>
          <w:lang w:eastAsia="en-GB"/>
        </w:rPr>
      </w:pPr>
    </w:p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A1477E" w:rsidRDefault="00A1477E"/>
    <w:p w:rsidR="00630285" w:rsidRDefault="00630285"/>
    <w:p w:rsidR="00630285" w:rsidRDefault="00630285"/>
    <w:p w:rsidR="00630285" w:rsidRDefault="00630285"/>
    <w:p w:rsidR="00630285" w:rsidRDefault="00630285"/>
    <w:p w:rsidR="00630285" w:rsidRDefault="00630285"/>
    <w:p w:rsidR="00630285" w:rsidRDefault="00630285" w:rsidP="0063028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Product Evaluation and Design Issues 1</w:t>
      </w:r>
    </w:p>
    <w:p w:rsidR="00630285" w:rsidRDefault="00630285" w:rsidP="006302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5080</wp:posOffset>
            </wp:positionV>
            <wp:extent cx="6371409" cy="3427827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met evaluation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409" cy="342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285" w:rsidRDefault="00630285" w:rsidP="00630285">
      <w:pPr>
        <w:rPr>
          <w:rFonts w:ascii="Arial" w:hAnsi="Arial" w:cs="Arial"/>
          <w:sz w:val="24"/>
          <w:szCs w:val="24"/>
        </w:rPr>
      </w:pPr>
    </w:p>
    <w:p w:rsidR="00630285" w:rsidRDefault="00630285" w:rsidP="00630285">
      <w:pPr>
        <w:rPr>
          <w:rFonts w:ascii="Arial" w:hAnsi="Arial" w:cs="Arial"/>
          <w:sz w:val="24"/>
          <w:szCs w:val="24"/>
        </w:rPr>
      </w:pPr>
    </w:p>
    <w:p w:rsidR="00630285" w:rsidRDefault="00630285" w:rsidP="00630285">
      <w:pPr>
        <w:rPr>
          <w:rFonts w:ascii="Arial" w:hAnsi="Arial" w:cs="Arial"/>
          <w:sz w:val="24"/>
          <w:szCs w:val="24"/>
        </w:rPr>
      </w:pPr>
    </w:p>
    <w:p w:rsidR="00630285" w:rsidRDefault="00630285" w:rsidP="00630285">
      <w:pPr>
        <w:rPr>
          <w:rFonts w:ascii="Arial" w:hAnsi="Arial" w:cs="Arial"/>
          <w:sz w:val="24"/>
          <w:szCs w:val="24"/>
        </w:rPr>
      </w:pPr>
    </w:p>
    <w:p w:rsidR="00630285" w:rsidRPr="003C552B" w:rsidRDefault="00630285" w:rsidP="00630285">
      <w:pPr>
        <w:rPr>
          <w:rFonts w:ascii="Arial" w:hAnsi="Arial" w:cs="Arial"/>
          <w:sz w:val="24"/>
          <w:szCs w:val="24"/>
        </w:rPr>
      </w:pPr>
    </w:p>
    <w:p w:rsidR="00630285" w:rsidRDefault="00594F20"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787A6549" wp14:editId="0A8C9091">
            <wp:simplePos x="0" y="0"/>
            <wp:positionH relativeFrom="column">
              <wp:posOffset>-713740</wp:posOffset>
            </wp:positionH>
            <wp:positionV relativeFrom="paragraph">
              <wp:posOffset>1633855</wp:posOffset>
            </wp:positionV>
            <wp:extent cx="6830060" cy="3898900"/>
            <wp:effectExtent l="0" t="0" r="889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lery design issues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02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77E"/>
    <w:rsid w:val="00194F17"/>
    <w:rsid w:val="00594F20"/>
    <w:rsid w:val="00630285"/>
    <w:rsid w:val="007C4A6E"/>
    <w:rsid w:val="00A1477E"/>
    <w:rsid w:val="00AA61C6"/>
    <w:rsid w:val="00CB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DB023DA5</Template>
  <TotalTime>1</TotalTime>
  <Pages>6</Pages>
  <Words>33</Words>
  <Characters>191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Leslie</dc:creator>
  <cp:keywords/>
  <dc:description/>
  <cp:lastModifiedBy>Mr Burns</cp:lastModifiedBy>
  <cp:revision>2</cp:revision>
  <dcterms:created xsi:type="dcterms:W3CDTF">2015-05-21T15:22:00Z</dcterms:created>
  <dcterms:modified xsi:type="dcterms:W3CDTF">2015-05-21T15:22:00Z</dcterms:modified>
</cp:coreProperties>
</file>