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53" w:rsidRDefault="0027247D" w:rsidP="00FC2D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5309870" cy="902970"/>
                <wp:effectExtent l="0" t="381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8D" w:rsidRDefault="00FC2D8D" w:rsidP="00D74DE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C2D8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tional 5 Engineering Science</w:t>
                            </w:r>
                          </w:p>
                          <w:p w:rsidR="00FC2D8D" w:rsidRDefault="0027247D" w:rsidP="00D74DE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Homework 7</w:t>
                            </w:r>
                          </w:p>
                          <w:p w:rsidR="00FC2D8D" w:rsidRDefault="0027247D" w:rsidP="00FC2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Pneumatic Circuits 1</w:t>
                            </w:r>
                          </w:p>
                          <w:p w:rsidR="00D74DEB" w:rsidRPr="00D74DEB" w:rsidRDefault="00D74DEB" w:rsidP="00D74D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418.1pt;height:71.1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BbfwIAAA8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" stroked="f">
                <v:textbox>
                  <w:txbxContent>
                    <w:p w:rsidR="00FC2D8D" w:rsidRDefault="00FC2D8D" w:rsidP="00D74DE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C2D8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tional 5 Engineering Science</w:t>
                      </w:r>
                    </w:p>
                    <w:p w:rsidR="00FC2D8D" w:rsidRDefault="0027247D" w:rsidP="00D74DE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Homework 7</w:t>
                      </w:r>
                    </w:p>
                    <w:p w:rsidR="00FC2D8D" w:rsidRDefault="0027247D" w:rsidP="00FC2D8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Pneumatic Circuits 1</w:t>
                      </w:r>
                    </w:p>
                    <w:p w:rsidR="00D74DEB" w:rsidRPr="00D74DEB" w:rsidRDefault="00D74DEB" w:rsidP="00D74D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5F53" w:rsidRDefault="0027247D">
      <w:r>
        <w:rPr>
          <w:noProof/>
        </w:rPr>
        <w:drawing>
          <wp:anchor distT="0" distB="0" distL="114300" distR="114300" simplePos="0" relativeHeight="251679744" behindDoc="0" locked="0" layoutInCell="1" allowOverlap="1" wp14:anchorId="2AED3C14" wp14:editId="6A269837">
            <wp:simplePos x="0" y="0"/>
            <wp:positionH relativeFrom="column">
              <wp:posOffset>-47625</wp:posOffset>
            </wp:positionH>
            <wp:positionV relativeFrom="paragraph">
              <wp:posOffset>908685</wp:posOffset>
            </wp:positionV>
            <wp:extent cx="5813425" cy="6496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eumatics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5813425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F53" w:rsidRDefault="00025F53"/>
    <w:p w:rsidR="00D74DEB" w:rsidRDefault="00D74DEB"/>
    <w:p w:rsidR="00025F53" w:rsidRDefault="00025F53"/>
    <w:p w:rsidR="0027247D" w:rsidRDefault="0027247D"/>
    <w:p w:rsidR="0027247D" w:rsidRDefault="0027247D"/>
    <w:p w:rsidR="0027247D" w:rsidRDefault="00BE01F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E3B07F" wp14:editId="13F6CCA9">
            <wp:simplePos x="0" y="0"/>
            <wp:positionH relativeFrom="column">
              <wp:posOffset>-419735</wp:posOffset>
            </wp:positionH>
            <wp:positionV relativeFrom="paragraph">
              <wp:posOffset>736600</wp:posOffset>
            </wp:positionV>
            <wp:extent cx="6414135" cy="5572125"/>
            <wp:effectExtent l="0" t="0" r="571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eumatics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7D" w:rsidRDefault="0027247D"/>
    <w:p w:rsidR="00025F53" w:rsidRDefault="00025F53"/>
    <w:p w:rsidR="00A23B18" w:rsidRDefault="00A23B18"/>
    <w:p w:rsidR="00A23B18" w:rsidRDefault="00A23B18"/>
    <w:p w:rsidR="00A23B18" w:rsidRDefault="00A23B18"/>
    <w:p w:rsidR="00025F53" w:rsidRDefault="00025F53"/>
    <w:p w:rsidR="0027247D" w:rsidRDefault="0027247D">
      <w:pPr>
        <w:rPr>
          <w:noProof/>
        </w:rPr>
      </w:pPr>
    </w:p>
    <w:p w:rsidR="00025F53" w:rsidRDefault="00025F53"/>
    <w:p w:rsidR="000D2FD7" w:rsidRPr="00D74DEB" w:rsidRDefault="00D74DEB">
      <w:pPr>
        <w:rPr>
          <w:b/>
          <w:sz w:val="24"/>
          <w:szCs w:val="24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0D2FD7" w:rsidRPr="00D74DEB" w:rsidSect="00D74DEB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53"/>
    <w:rsid w:val="00025F53"/>
    <w:rsid w:val="000D2FD7"/>
    <w:rsid w:val="0027247D"/>
    <w:rsid w:val="005D6940"/>
    <w:rsid w:val="006E7E0A"/>
    <w:rsid w:val="008460A8"/>
    <w:rsid w:val="00A23B18"/>
    <w:rsid w:val="00BE01FC"/>
    <w:rsid w:val="00CA4C8F"/>
    <w:rsid w:val="00D74DEB"/>
    <w:rsid w:val="00FC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6339116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Mr Higgs</cp:lastModifiedBy>
  <cp:revision>3</cp:revision>
  <dcterms:created xsi:type="dcterms:W3CDTF">2015-10-06T14:48:00Z</dcterms:created>
  <dcterms:modified xsi:type="dcterms:W3CDTF">2015-10-06T14:48:00Z</dcterms:modified>
</cp:coreProperties>
</file>