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380" w:rsidRDefault="0085743D">
      <w:r>
        <w:t>Homewo</w:t>
      </w:r>
      <w:r w:rsidR="00BE6570">
        <w:t>rk 2</w:t>
      </w:r>
      <w:r w:rsidR="005F5BE0">
        <w:t xml:space="preserve"> </w:t>
      </w:r>
      <w:proofErr w:type="gramStart"/>
      <w:r w:rsidR="005F5BE0">
        <w:t>-  Understanding</w:t>
      </w:r>
      <w:proofErr w:type="gramEnd"/>
      <w:r w:rsidR="005F5BE0">
        <w:t xml:space="preserve"> Engineering Drawings</w:t>
      </w:r>
      <w:r w:rsidR="005F5BE0">
        <w:tab/>
      </w:r>
      <w:r w:rsidR="005F5BE0">
        <w:tab/>
      </w:r>
      <w:r>
        <w:t>Higher Graphic Communication</w:t>
      </w:r>
    </w:p>
    <w:p w:rsidR="0085743D" w:rsidRDefault="0085743D">
      <w:pPr>
        <w:rPr>
          <w:noProof/>
          <w:lang w:eastAsia="en-GB"/>
        </w:rPr>
      </w:pPr>
      <w:r>
        <w:rPr>
          <w:noProof/>
          <w:lang w:eastAsia="en-GB"/>
        </w:rPr>
        <w:t>Name :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Class:</w:t>
      </w:r>
    </w:p>
    <w:p w:rsidR="0085743D" w:rsidRDefault="0085743D">
      <w:pPr>
        <w:rPr>
          <w:noProof/>
          <w:lang w:eastAsia="en-GB"/>
        </w:rPr>
      </w:pPr>
      <w:bookmarkStart w:id="0" w:name="_GoBack"/>
      <w:bookmarkEnd w:id="0"/>
    </w:p>
    <w:p w:rsidR="0085743D" w:rsidRDefault="005F5BE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575D9DF" wp14:editId="55341DD2">
            <wp:extent cx="5731510" cy="77692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9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43D" w:rsidRDefault="005F5BE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 </w: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30CB73F" wp14:editId="69DEA79A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6300470" cy="864870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74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3D"/>
    <w:rsid w:val="0033468E"/>
    <w:rsid w:val="005F5BE0"/>
    <w:rsid w:val="0085743D"/>
    <w:rsid w:val="00BE6570"/>
    <w:rsid w:val="00D5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9F07527E</Template>
  <TotalTime>3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Higgs</dc:creator>
  <cp:keywords/>
  <dc:description/>
  <cp:lastModifiedBy>Mr Higgs</cp:lastModifiedBy>
  <cp:revision>4</cp:revision>
  <dcterms:created xsi:type="dcterms:W3CDTF">2015-09-29T08:43:00Z</dcterms:created>
  <dcterms:modified xsi:type="dcterms:W3CDTF">2015-09-29T08:59:00Z</dcterms:modified>
</cp:coreProperties>
</file>